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18" w:rsidRDefault="007A7757" w:rsidP="007A775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A7757">
        <w:rPr>
          <w:rFonts w:ascii="Arial" w:hAnsi="Arial" w:cs="Arial"/>
          <w:b/>
          <w:sz w:val="28"/>
          <w:szCs w:val="28"/>
        </w:rPr>
        <w:t>TERMO DE ABERTURA DE PROCESSO DE CONTRATAÇÃO DE SERVIÇOS 001/2023</w:t>
      </w:r>
    </w:p>
    <w:p w:rsidR="007A7757" w:rsidRDefault="007A7757" w:rsidP="007A775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A7757" w:rsidRDefault="007A7757" w:rsidP="007A775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sz w:val="24"/>
          <w:szCs w:val="24"/>
        </w:rPr>
        <w:t xml:space="preserve">A </w:t>
      </w:r>
      <w:r w:rsidRPr="003A2539">
        <w:rPr>
          <w:rFonts w:ascii="Arial" w:hAnsi="Arial" w:cs="Arial"/>
          <w:b/>
          <w:sz w:val="24"/>
          <w:szCs w:val="24"/>
        </w:rPr>
        <w:t>APAC - Associação de Proteção e Assistência aos Condenados</w:t>
      </w:r>
      <w:r w:rsidRPr="00BA5BE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instituição PRIVADA sem fins lucrativos, </w:t>
      </w:r>
      <w:r w:rsidRPr="00BA5BE7">
        <w:rPr>
          <w:rFonts w:ascii="Arial" w:hAnsi="Arial" w:cs="Arial"/>
          <w:sz w:val="24"/>
          <w:szCs w:val="24"/>
        </w:rPr>
        <w:t xml:space="preserve">instalada na cidade de </w:t>
      </w:r>
      <w:r>
        <w:rPr>
          <w:rFonts w:ascii="Arial" w:hAnsi="Arial" w:cs="Arial"/>
          <w:sz w:val="24"/>
          <w:szCs w:val="24"/>
        </w:rPr>
        <w:t>Conceição das Alagoas</w:t>
      </w:r>
      <w:r w:rsidRPr="00BA5BE7">
        <w:rPr>
          <w:rFonts w:ascii="Arial" w:hAnsi="Arial" w:cs="Arial"/>
          <w:sz w:val="24"/>
          <w:szCs w:val="24"/>
        </w:rPr>
        <w:t>, Estado de Minas Gerais, no uso de suas atribuições</w:t>
      </w:r>
      <w:r>
        <w:rPr>
          <w:rFonts w:ascii="Arial" w:hAnsi="Arial" w:cs="Arial"/>
          <w:sz w:val="24"/>
          <w:szCs w:val="24"/>
        </w:rPr>
        <w:t xml:space="preserve">, com o objetivo de informar a quem possa interessar que </w:t>
      </w:r>
      <w:r w:rsidR="006A7567">
        <w:rPr>
          <w:rFonts w:ascii="Arial" w:hAnsi="Arial" w:cs="Arial"/>
          <w:sz w:val="24"/>
          <w:szCs w:val="24"/>
        </w:rPr>
        <w:t>após análise das propostas</w:t>
      </w:r>
      <w:r w:rsidR="00CB20CF">
        <w:rPr>
          <w:rFonts w:ascii="Arial" w:hAnsi="Arial" w:cs="Arial"/>
          <w:sz w:val="24"/>
          <w:szCs w:val="24"/>
        </w:rPr>
        <w:t xml:space="preserve"> ofertadas, levamos a conhecimento de todos, que a profissional citada abaixo foi selecionada como apta para fins de prestação de serviços junto a esta Associação</w:t>
      </w:r>
      <w:r>
        <w:rPr>
          <w:rFonts w:ascii="Arial" w:hAnsi="Arial" w:cs="Arial"/>
          <w:sz w:val="24"/>
          <w:szCs w:val="24"/>
        </w:rPr>
        <w:t>:</w:t>
      </w:r>
    </w:p>
    <w:p w:rsidR="007A7757" w:rsidRDefault="007A7757" w:rsidP="007A77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20CF" w:rsidRDefault="00CB20CF" w:rsidP="007A77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7757" w:rsidRDefault="007A7757" w:rsidP="00CB20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B20CF" w:rsidRPr="00CB20CF" w:rsidRDefault="00CB20CF" w:rsidP="00CB20C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B20CF">
        <w:rPr>
          <w:rFonts w:ascii="Arial" w:hAnsi="Arial" w:cs="Arial"/>
          <w:b/>
          <w:sz w:val="24"/>
          <w:szCs w:val="24"/>
        </w:rPr>
        <w:t>Prestação de serviços – Psicologia: Thaís Caroline Oliveira Silva</w:t>
      </w:r>
    </w:p>
    <w:p w:rsidR="007A7757" w:rsidRDefault="007A7757" w:rsidP="007A775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B20CF" w:rsidRDefault="00CB20CF" w:rsidP="007A775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B20CF" w:rsidRDefault="00CB20CF" w:rsidP="007A775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B20CF" w:rsidRDefault="00CB20CF" w:rsidP="007A775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Conceição das Alagoas – Minas Gerais, </w:t>
      </w:r>
      <w:r w:rsidR="00CB20C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Novembro de 2023.</w:t>
      </w:r>
    </w:p>
    <w:p w:rsidR="007A7757" w:rsidRDefault="007A7757" w:rsidP="007A775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CB20CF" w:rsidRDefault="00CB20CF" w:rsidP="007A775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A7757" w:rsidRDefault="007A7757" w:rsidP="007A7757">
      <w:pPr>
        <w:pBdr>
          <w:bottom w:val="single" w:sz="12" w:space="1" w:color="auto"/>
        </w:pBd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A7757" w:rsidRPr="007A7757" w:rsidRDefault="007A7757" w:rsidP="007A77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7757">
        <w:rPr>
          <w:rFonts w:ascii="Arial" w:hAnsi="Arial" w:cs="Arial"/>
          <w:b/>
          <w:sz w:val="24"/>
          <w:szCs w:val="24"/>
        </w:rPr>
        <w:t xml:space="preserve">Maria Abadia </w:t>
      </w:r>
      <w:proofErr w:type="spellStart"/>
      <w:r w:rsidRPr="007A7757">
        <w:rPr>
          <w:rFonts w:ascii="Arial" w:hAnsi="Arial" w:cs="Arial"/>
          <w:b/>
          <w:sz w:val="24"/>
          <w:szCs w:val="24"/>
        </w:rPr>
        <w:t>Cobo</w:t>
      </w:r>
      <w:proofErr w:type="spellEnd"/>
      <w:r w:rsidRPr="007A7757">
        <w:rPr>
          <w:rFonts w:ascii="Arial" w:hAnsi="Arial" w:cs="Arial"/>
          <w:b/>
          <w:sz w:val="24"/>
          <w:szCs w:val="24"/>
        </w:rPr>
        <w:t xml:space="preserve"> Gomides</w:t>
      </w:r>
    </w:p>
    <w:p w:rsidR="007A7757" w:rsidRPr="007A7757" w:rsidRDefault="007A7757" w:rsidP="007A77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7757">
        <w:rPr>
          <w:rFonts w:ascii="Arial" w:hAnsi="Arial" w:cs="Arial"/>
          <w:b/>
          <w:sz w:val="24"/>
          <w:szCs w:val="24"/>
        </w:rPr>
        <w:t>Presidente</w:t>
      </w:r>
    </w:p>
    <w:p w:rsidR="007A7757" w:rsidRPr="007A7757" w:rsidRDefault="007A7757" w:rsidP="007A77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7757">
        <w:rPr>
          <w:rFonts w:ascii="Arial" w:hAnsi="Arial" w:cs="Arial"/>
          <w:b/>
          <w:sz w:val="24"/>
          <w:szCs w:val="24"/>
        </w:rPr>
        <w:t>APAC Conceição das Alagoas – Minas Gerais</w:t>
      </w:r>
    </w:p>
    <w:p w:rsidR="007A7757" w:rsidRPr="007A7757" w:rsidRDefault="007A7757" w:rsidP="007A77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A7757" w:rsidRDefault="007A7757" w:rsidP="007A775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A7757" w:rsidRPr="007A7757" w:rsidRDefault="007A7757" w:rsidP="007A775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sectPr w:rsidR="007A7757" w:rsidRPr="007A7757" w:rsidSect="00AB0A6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052" w:rsidRDefault="00881052" w:rsidP="00AB0A6E">
      <w:pPr>
        <w:spacing w:after="0" w:line="240" w:lineRule="auto"/>
      </w:pPr>
      <w:r>
        <w:separator/>
      </w:r>
    </w:p>
  </w:endnote>
  <w:endnote w:type="continuationSeparator" w:id="0">
    <w:p w:rsidR="00881052" w:rsidRDefault="00881052" w:rsidP="00AB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6E" w:rsidRDefault="00D240E6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42A5A2" wp14:editId="5AD8FDE9">
              <wp:simplePos x="0" y="0"/>
              <wp:positionH relativeFrom="column">
                <wp:posOffset>-1165860</wp:posOffset>
              </wp:positionH>
              <wp:positionV relativeFrom="paragraph">
                <wp:posOffset>-99060</wp:posOffset>
              </wp:positionV>
              <wp:extent cx="864870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6487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41028D5A" id="Conector reto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1.8pt,-7.8pt" to="589.2pt,-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" strokecolor="black [3213]" strokeweight="1pt"/>
          </w:pict>
        </mc:Fallback>
      </mc:AlternateContent>
    </w:r>
    <w:r w:rsidR="009E63D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C9C2E5" wp14:editId="794676A6">
              <wp:simplePos x="0" y="0"/>
              <wp:positionH relativeFrom="column">
                <wp:posOffset>-413385</wp:posOffset>
              </wp:positionH>
              <wp:positionV relativeFrom="paragraph">
                <wp:posOffset>-3810</wp:posOffset>
              </wp:positionV>
              <wp:extent cx="6248400" cy="1403985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39D0" w:rsidRPr="00C86DA3" w:rsidRDefault="0086525D" w:rsidP="009E63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“</w:t>
                          </w:r>
                          <w:r w:rsidR="009E63D7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Amando o Próximo Amarás a Cristo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!”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C9C2E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32.55pt;margin-top:-.3pt;width:492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" filled="f" stroked="f">
              <v:textbox style="mso-fit-shape-to-text:t">
                <w:txbxContent>
                  <w:p w:rsidR="00C239D0" w:rsidRPr="00C86DA3" w:rsidRDefault="0086525D" w:rsidP="009E63D7">
                    <w:pPr>
                      <w:jc w:val="center"/>
                      <w:rPr>
                        <w:rFonts w:ascii="Arial" w:hAnsi="Arial" w:cs="Arial"/>
                        <w:b/>
                        <w:color w:val="000000" w:themeColor="text1"/>
                      </w:rPr>
                    </w:pPr>
                    <w:r>
                      <w:rPr>
                        <w:rFonts w:ascii="Arial" w:hAnsi="Arial" w:cs="Arial"/>
                        <w:b/>
                        <w:color w:val="000000" w:themeColor="text1"/>
                      </w:rPr>
                      <w:t>“</w:t>
                    </w:r>
                    <w:r w:rsidR="009E63D7">
                      <w:rPr>
                        <w:rFonts w:ascii="Arial" w:hAnsi="Arial" w:cs="Arial"/>
                        <w:b/>
                        <w:color w:val="000000" w:themeColor="text1"/>
                      </w:rPr>
                      <w:t>Amando o Próximo Amarás a Cristo</w:t>
                    </w:r>
                    <w:r>
                      <w:rPr>
                        <w:rFonts w:ascii="Arial" w:hAnsi="Arial" w:cs="Arial"/>
                        <w:b/>
                        <w:color w:val="000000" w:themeColor="text1"/>
                      </w:rPr>
                      <w:t>!”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052" w:rsidRDefault="00881052" w:rsidP="00AB0A6E">
      <w:pPr>
        <w:spacing w:after="0" w:line="240" w:lineRule="auto"/>
      </w:pPr>
      <w:r>
        <w:separator/>
      </w:r>
    </w:p>
  </w:footnote>
  <w:footnote w:type="continuationSeparator" w:id="0">
    <w:p w:rsidR="00881052" w:rsidRDefault="00881052" w:rsidP="00AB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42E" w:rsidRDefault="008810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1" o:spid="_x0000_s2051" type="#_x0000_t75" style="position:absolute;margin-left:0;margin-top:0;width:424.8pt;height:458.15pt;z-index:-251653120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0065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3"/>
      <w:gridCol w:w="6662"/>
    </w:tblGrid>
    <w:tr w:rsidR="009E63D7" w:rsidRPr="00D240E6" w:rsidTr="00D240E6">
      <w:tc>
        <w:tcPr>
          <w:tcW w:w="3403" w:type="dxa"/>
          <w:vAlign w:val="center"/>
        </w:tcPr>
        <w:p w:rsidR="009E63D7" w:rsidRDefault="00826D1E" w:rsidP="00D240E6">
          <w:pPr>
            <w:pStyle w:val="Cabealho"/>
            <w:tabs>
              <w:tab w:val="clear" w:pos="4252"/>
            </w:tabs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581150" cy="723900"/>
                <wp:effectExtent l="0" t="0" r="0" b="0"/>
                <wp:docPr id="1" name="Imagem 1" descr="1.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.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:rsidR="00D240E6" w:rsidRPr="00D240E6" w:rsidRDefault="00D240E6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color w:val="000000"/>
              <w:shd w:val="clear" w:color="auto" w:fill="FFFFFF"/>
            </w:rPr>
          </w:pPr>
          <w:r w:rsidRPr="00D240E6">
            <w:rPr>
              <w:rFonts w:ascii="Arial" w:hAnsi="Arial" w:cs="Arial"/>
              <w:b/>
              <w:color w:val="000000"/>
              <w:shd w:val="clear" w:color="auto" w:fill="FFFFFF"/>
            </w:rPr>
            <w:t xml:space="preserve">APAC DE </w:t>
          </w:r>
          <w:r w:rsidR="0086525D">
            <w:rPr>
              <w:rFonts w:ascii="Arial" w:hAnsi="Arial" w:cs="Arial"/>
              <w:b/>
              <w:color w:val="000000"/>
              <w:shd w:val="clear" w:color="auto" w:fill="FFFFFF"/>
            </w:rPr>
            <w:t>CONCEIÇÃO DAS ALAGOAS</w:t>
          </w:r>
        </w:p>
        <w:p w:rsidR="0086525D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>Rua João Nunes, 407 – Centro</w:t>
          </w:r>
        </w:p>
        <w:p w:rsidR="009E63D7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 xml:space="preserve">Conceição das Alagoas </w:t>
          </w:r>
          <w:r w:rsidR="00D240E6">
            <w:rPr>
              <w:rFonts w:ascii="Arial" w:hAnsi="Arial" w:cs="Arial"/>
              <w:color w:val="000000"/>
              <w:shd w:val="clear" w:color="auto" w:fill="FFFFFF"/>
            </w:rPr>
            <w:t xml:space="preserve">– MG – CEP 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38120</w:t>
          </w:r>
          <w:r>
            <w:rPr>
              <w:rFonts w:ascii="Arial" w:hAnsi="Arial" w:cs="Arial"/>
              <w:color w:val="000000"/>
              <w:shd w:val="clear" w:color="auto" w:fill="FFFFFF"/>
            </w:rPr>
            <w:t>-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000</w:t>
          </w:r>
        </w:p>
        <w:p w:rsidR="0086525D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 xml:space="preserve">Tel: 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(34)</w:t>
          </w:r>
          <w:r>
            <w:rPr>
              <w:rFonts w:ascii="Arial" w:hAnsi="Arial" w:cs="Arial"/>
              <w:color w:val="000000"/>
              <w:shd w:val="clear" w:color="auto" w:fill="FFFFFF"/>
            </w:rPr>
            <w:t xml:space="preserve"> 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3327-0181</w:t>
          </w:r>
          <w:r w:rsidR="00D240E6" w:rsidRPr="00D240E6">
            <w:rPr>
              <w:rFonts w:ascii="Arial" w:hAnsi="Arial" w:cs="Arial"/>
              <w:color w:val="000000"/>
              <w:shd w:val="clear" w:color="auto" w:fill="FFFFFF"/>
            </w:rPr>
            <w:t xml:space="preserve"> </w:t>
          </w:r>
        </w:p>
        <w:p w:rsidR="00D240E6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>E-mail: apacconceicaodasalagoas</w:t>
          </w:r>
          <w:r w:rsidR="00D240E6" w:rsidRPr="00D240E6">
            <w:rPr>
              <w:rFonts w:ascii="Arial" w:hAnsi="Arial" w:cs="Arial"/>
              <w:color w:val="000000"/>
              <w:shd w:val="clear" w:color="auto" w:fill="FFFFFF"/>
            </w:rPr>
            <w:t>@fbac.com.br</w:t>
          </w:r>
        </w:p>
        <w:p w:rsidR="00D240E6" w:rsidRPr="00D240E6" w:rsidRDefault="0086525D" w:rsidP="0086525D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 w:rsidRPr="0086525D">
            <w:rPr>
              <w:rFonts w:ascii="Arial" w:hAnsi="Arial" w:cs="Arial"/>
              <w:color w:val="000000"/>
              <w:shd w:val="clear" w:color="auto" w:fill="FFFFFF"/>
            </w:rPr>
            <w:t>CNPJ: 31.983.255/0001-45</w:t>
          </w:r>
        </w:p>
      </w:tc>
    </w:tr>
  </w:tbl>
  <w:p w:rsidR="00D240E6" w:rsidRDefault="00D240E6" w:rsidP="00AB0A6E">
    <w:pPr>
      <w:pStyle w:val="Cabealho"/>
      <w:tabs>
        <w:tab w:val="clear" w:pos="425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2952C0" wp14:editId="6758701B">
              <wp:simplePos x="0" y="0"/>
              <wp:positionH relativeFrom="column">
                <wp:posOffset>-254635</wp:posOffset>
              </wp:positionH>
              <wp:positionV relativeFrom="paragraph">
                <wp:posOffset>68580</wp:posOffset>
              </wp:positionV>
              <wp:extent cx="5657850" cy="0"/>
              <wp:effectExtent l="0" t="0" r="19050" b="1905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578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40A41636" id="Conector reto 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.05pt,5.4pt" to="425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" strokecolor="#7f7f7f [1612]" strokeweight="1pt"/>
          </w:pict>
        </mc:Fallback>
      </mc:AlternateContent>
    </w:r>
    <w:r w:rsidR="0088105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2" o:spid="_x0000_s2052" type="#_x0000_t75" style="position:absolute;margin-left:0;margin-top:0;width:424.8pt;height:458.15pt;z-index:-251652096;mso-position-horizontal:center;mso-position-horizontal-relative:margin;mso-position-vertical:center;mso-position-vertical-relative:margin" o:allowincell="f">
          <v:imagedata r:id="rId2" o:title="10" gain="19661f" blacklevel="19661f"/>
          <w10:wrap anchorx="margin" anchory="margin"/>
        </v:shape>
      </w:pict>
    </w:r>
    <w:r w:rsidR="00AB0A6E" w:rsidRPr="00D240E6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42E" w:rsidRDefault="008810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0" o:spid="_x0000_s2050" type="#_x0000_t75" style="position:absolute;margin-left:0;margin-top:0;width:424.8pt;height:458.15pt;z-index:-251654144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B4464"/>
    <w:multiLevelType w:val="hybridMultilevel"/>
    <w:tmpl w:val="C674D01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81D7A2A"/>
    <w:multiLevelType w:val="hybridMultilevel"/>
    <w:tmpl w:val="F70E6B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F3BDB"/>
    <w:multiLevelType w:val="hybridMultilevel"/>
    <w:tmpl w:val="26BEC82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9B6BAB"/>
    <w:multiLevelType w:val="hybridMultilevel"/>
    <w:tmpl w:val="90E897C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2490B"/>
    <w:multiLevelType w:val="hybridMultilevel"/>
    <w:tmpl w:val="DE0AE78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E02CD0"/>
    <w:multiLevelType w:val="hybridMultilevel"/>
    <w:tmpl w:val="ADD0B7F8"/>
    <w:lvl w:ilvl="0" w:tplc="FFFFFFFF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E03906"/>
    <w:multiLevelType w:val="singleLevel"/>
    <w:tmpl w:val="F1167236"/>
    <w:lvl w:ilvl="0">
      <w:start w:val="1"/>
      <w:numFmt w:val="upperRoman"/>
      <w:lvlText w:val="%1."/>
      <w:legacy w:legacy="1" w:legacySpace="0" w:legacyIndent="283"/>
      <w:lvlJc w:val="left"/>
      <w:pPr>
        <w:ind w:left="567" w:hanging="283"/>
      </w:pPr>
    </w:lvl>
  </w:abstractNum>
  <w:abstractNum w:abstractNumId="7">
    <w:nsid w:val="493715A5"/>
    <w:multiLevelType w:val="hybridMultilevel"/>
    <w:tmpl w:val="0A829ABC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8295E98"/>
    <w:multiLevelType w:val="multilevel"/>
    <w:tmpl w:val="7722DA8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BF0E73"/>
    <w:multiLevelType w:val="hybridMultilevel"/>
    <w:tmpl w:val="E7F085A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E87B54"/>
    <w:multiLevelType w:val="multilevel"/>
    <w:tmpl w:val="8F961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815789"/>
    <w:multiLevelType w:val="hybridMultilevel"/>
    <w:tmpl w:val="F202D9F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A87BB5"/>
    <w:multiLevelType w:val="hybridMultilevel"/>
    <w:tmpl w:val="C8201B7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90978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500CD8"/>
    <w:multiLevelType w:val="hybridMultilevel"/>
    <w:tmpl w:val="F108507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460956"/>
    <w:multiLevelType w:val="hybridMultilevel"/>
    <w:tmpl w:val="3C7E3FC0"/>
    <w:lvl w:ilvl="0" w:tplc="0FF4510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12"/>
  </w:num>
  <w:num w:numId="6">
    <w:abstractNumId w:val="13"/>
  </w:num>
  <w:num w:numId="7">
    <w:abstractNumId w:val="4"/>
  </w:num>
  <w:num w:numId="8">
    <w:abstractNumId w:val="9"/>
  </w:num>
  <w:num w:numId="9">
    <w:abstractNumId w:val="3"/>
  </w:num>
  <w:num w:numId="10">
    <w:abstractNumId w:val="2"/>
  </w:num>
  <w:num w:numId="11">
    <w:abstractNumId w:val="11"/>
  </w:num>
  <w:num w:numId="12">
    <w:abstractNumId w:val="10"/>
  </w:num>
  <w:num w:numId="13">
    <w:abstractNumId w:val="1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1E"/>
    <w:rsid w:val="00027DDC"/>
    <w:rsid w:val="00044966"/>
    <w:rsid w:val="00071298"/>
    <w:rsid w:val="000A5B39"/>
    <w:rsid w:val="000E5795"/>
    <w:rsid w:val="0016339E"/>
    <w:rsid w:val="001E41B6"/>
    <w:rsid w:val="001E7A92"/>
    <w:rsid w:val="002459DD"/>
    <w:rsid w:val="00370F18"/>
    <w:rsid w:val="003D759B"/>
    <w:rsid w:val="003E3AEC"/>
    <w:rsid w:val="003E7417"/>
    <w:rsid w:val="0049726A"/>
    <w:rsid w:val="00525082"/>
    <w:rsid w:val="00551146"/>
    <w:rsid w:val="005779D8"/>
    <w:rsid w:val="00624F38"/>
    <w:rsid w:val="0064022F"/>
    <w:rsid w:val="006743C6"/>
    <w:rsid w:val="006A7567"/>
    <w:rsid w:val="006D44E1"/>
    <w:rsid w:val="00724439"/>
    <w:rsid w:val="00726CE0"/>
    <w:rsid w:val="00730855"/>
    <w:rsid w:val="00737C52"/>
    <w:rsid w:val="00740613"/>
    <w:rsid w:val="00762471"/>
    <w:rsid w:val="0079615A"/>
    <w:rsid w:val="007A7757"/>
    <w:rsid w:val="00826D1E"/>
    <w:rsid w:val="0086525D"/>
    <w:rsid w:val="00881052"/>
    <w:rsid w:val="008F4E86"/>
    <w:rsid w:val="00955D36"/>
    <w:rsid w:val="00983B19"/>
    <w:rsid w:val="009B0953"/>
    <w:rsid w:val="009E63D7"/>
    <w:rsid w:val="00A0108E"/>
    <w:rsid w:val="00A4115C"/>
    <w:rsid w:val="00A5742E"/>
    <w:rsid w:val="00A80D11"/>
    <w:rsid w:val="00AB0A6E"/>
    <w:rsid w:val="00AB1627"/>
    <w:rsid w:val="00AE36C2"/>
    <w:rsid w:val="00B24895"/>
    <w:rsid w:val="00BE2D11"/>
    <w:rsid w:val="00C239D0"/>
    <w:rsid w:val="00C96CAB"/>
    <w:rsid w:val="00CB20CF"/>
    <w:rsid w:val="00D240E6"/>
    <w:rsid w:val="00D65E24"/>
    <w:rsid w:val="00E14107"/>
    <w:rsid w:val="00E304FA"/>
    <w:rsid w:val="00E43D7C"/>
    <w:rsid w:val="00E80A19"/>
    <w:rsid w:val="00E97138"/>
    <w:rsid w:val="00EA6BD0"/>
    <w:rsid w:val="00EC39F1"/>
    <w:rsid w:val="00FB007A"/>
    <w:rsid w:val="00FB48ED"/>
    <w:rsid w:val="00FC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0A4B200B-F5BE-4D8C-9FE6-CA9F9502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D1E"/>
  </w:style>
  <w:style w:type="paragraph" w:styleId="Ttulo1">
    <w:name w:val="heading 1"/>
    <w:basedOn w:val="Normal"/>
    <w:next w:val="Normal"/>
    <w:link w:val="Ttulo1Char"/>
    <w:uiPriority w:val="9"/>
    <w:qFormat/>
    <w:rsid w:val="00FB0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49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826D1E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0A6E"/>
  </w:style>
  <w:style w:type="paragraph" w:styleId="Rodap">
    <w:name w:val="footer"/>
    <w:basedOn w:val="Normal"/>
    <w:link w:val="Rodap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0A6E"/>
  </w:style>
  <w:style w:type="paragraph" w:styleId="Textodebalo">
    <w:name w:val="Balloon Text"/>
    <w:basedOn w:val="Normal"/>
    <w:link w:val="TextodebaloChar"/>
    <w:uiPriority w:val="99"/>
    <w:semiHidden/>
    <w:unhideWhenUsed/>
    <w:rsid w:val="00AB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A6E"/>
    <w:rPr>
      <w:rFonts w:ascii="Tahoma" w:hAnsi="Tahoma" w:cs="Tahoma"/>
      <w:sz w:val="16"/>
      <w:szCs w:val="16"/>
    </w:rPr>
  </w:style>
  <w:style w:type="paragraph" w:customStyle="1" w:styleId="Pargrafobsico">
    <w:name w:val="[Parágrafo básico]"/>
    <w:basedOn w:val="Normal"/>
    <w:uiPriority w:val="99"/>
    <w:rsid w:val="00AB0A6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9E6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240E6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rsid w:val="00826D1E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6D1E"/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826D1E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FB00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next w:val="Normal"/>
    <w:link w:val="SubttuloChar"/>
    <w:rsid w:val="0004496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04496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0449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4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449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rte">
    <w:name w:val="Strong"/>
    <w:basedOn w:val="Fontepargpadro"/>
    <w:uiPriority w:val="22"/>
    <w:qFormat/>
    <w:rsid w:val="000A5B39"/>
    <w:rPr>
      <w:b/>
      <w:bCs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24F3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24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uia\Downloads\Timbre%20Concei&#231;&#227;o%20das%20Alago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3AB7E-2049-4403-960C-FA0F72F6A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 Conceição das Alagoas</Template>
  <TotalTime>4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User</cp:lastModifiedBy>
  <cp:revision>3</cp:revision>
  <cp:lastPrinted>2023-05-25T17:31:00Z</cp:lastPrinted>
  <dcterms:created xsi:type="dcterms:W3CDTF">2023-11-14T16:55:00Z</dcterms:created>
  <dcterms:modified xsi:type="dcterms:W3CDTF">2023-11-14T16:59:00Z</dcterms:modified>
</cp:coreProperties>
</file>